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5DF" w:rsidRDefault="00E955DF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II</w:t>
      </w:r>
    </w:p>
    <w:p w:rsidR="00E955DF" w:rsidRPr="00C17F52" w:rsidRDefault="00E955DF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Universidade Hospedeira – Estudante da UDESC</w:t>
      </w:r>
    </w:p>
    <w:p w:rsidR="00E955DF" w:rsidRPr="00064A57" w:rsidRDefault="00E955DF" w:rsidP="00C17F52">
      <w:pPr>
        <w:spacing w:after="0"/>
        <w:jc w:val="center"/>
        <w:rPr>
          <w:rFonts w:ascii="Arial" w:hAnsi="Arial" w:cs="Arial"/>
          <w:i/>
          <w:lang w:val="en-US"/>
        </w:rPr>
      </w:pPr>
      <w:r w:rsidRPr="00064A57">
        <w:rPr>
          <w:rFonts w:ascii="Arial" w:hAnsi="Arial" w:cs="Arial"/>
          <w:i/>
          <w:lang w:val="en-US"/>
        </w:rPr>
        <w:t>Studying plan proposed at the host university – UDESC Student</w:t>
      </w:r>
    </w:p>
    <w:p w:rsidR="00E955DF" w:rsidRPr="00233B7B" w:rsidRDefault="00E955DF" w:rsidP="00C17F52">
      <w:pPr>
        <w:spacing w:after="0"/>
        <w:jc w:val="center"/>
        <w:rPr>
          <w:rFonts w:ascii="Arial" w:hAnsi="Arial" w:cs="Arial"/>
          <w:i/>
          <w:sz w:val="20"/>
          <w:szCs w:val="20"/>
          <w:u w:val="single"/>
          <w:lang w:val="en-US"/>
        </w:rPr>
      </w:pPr>
      <w:r w:rsidRPr="00233B7B">
        <w:rPr>
          <w:rFonts w:ascii="Arial" w:hAnsi="Arial" w:cs="Arial"/>
          <w:i/>
          <w:sz w:val="20"/>
          <w:szCs w:val="20"/>
          <w:u w:val="single"/>
          <w:lang w:val="en-US"/>
        </w:rPr>
        <w:t>Preencher antes de imprimir</w:t>
      </w:r>
    </w:p>
    <w:p w:rsidR="00E955DF" w:rsidRPr="00233B7B" w:rsidRDefault="00E955DF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320"/>
        <w:gridCol w:w="2640"/>
        <w:gridCol w:w="880"/>
        <w:gridCol w:w="1300"/>
        <w:gridCol w:w="2380"/>
        <w:gridCol w:w="840"/>
      </w:tblGrid>
      <w:tr w:rsidR="00E955DF" w:rsidRPr="00064A57" w:rsidTr="00064A57">
        <w:trPr>
          <w:trHeight w:val="315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64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Disciplinas a cursar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eastAsia="pt-BR"/>
              </w:rPr>
              <w:t>Disciplinas a cursar</w:t>
            </w:r>
          </w:p>
        </w:tc>
        <w:tc>
          <w:tcPr>
            <w:tcW w:w="84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</w:tr>
      <w:tr w:rsidR="00E955DF" w:rsidRPr="00064A57" w:rsidTr="00064A57">
        <w:trPr>
          <w:trHeight w:val="37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Courses to attend at the host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ECTS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sz w:val="16"/>
                <w:szCs w:val="16"/>
                <w:lang w:eastAsia="pt-BR"/>
              </w:rPr>
              <w:t>Courses to validate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ECTS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E955DF" w:rsidRPr="00064A57" w:rsidTr="00064A57">
        <w:trPr>
          <w:trHeight w:val="30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E955DF" w:rsidRPr="00064A57" w:rsidRDefault="00E955DF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 ECTS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955DF" w:rsidRPr="00064A57" w:rsidRDefault="00E955DF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E955DF" w:rsidRPr="00064A57" w:rsidRDefault="00E955DF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E955DF" w:rsidRPr="00064A57" w:rsidRDefault="00E955DF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</w:tr>
    </w:tbl>
    <w:p w:rsidR="00E955DF" w:rsidRPr="00233B7B" w:rsidRDefault="00E955DF" w:rsidP="00283A46">
      <w:pPr>
        <w:jc w:val="center"/>
        <w:rPr>
          <w:rFonts w:ascii="Arial" w:hAnsi="Arial" w:cs="Arial"/>
          <w:b/>
          <w:sz w:val="10"/>
          <w:szCs w:val="10"/>
          <w:lang w:val="en-US"/>
        </w:rPr>
      </w:pPr>
    </w:p>
    <w:p w:rsidR="00E955DF" w:rsidRDefault="00E955DF" w:rsidP="00064A57">
      <w:pPr>
        <w:rPr>
          <w:rFonts w:ascii="Arial" w:hAnsi="Arial" w:cs="Arial"/>
          <w:b/>
        </w:rPr>
      </w:pPr>
      <w:r w:rsidRPr="00081507">
        <w:rPr>
          <w:rFonts w:ascii="Arial" w:hAnsi="Arial" w:cs="Arial"/>
          <w:b/>
        </w:rPr>
        <w:t>UDESC / HOME UNIVERSITY</w:t>
      </w:r>
    </w:p>
    <w:tbl>
      <w:tblPr>
        <w:tblStyle w:val="TableGrid"/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E955DF" w:rsidRPr="00064A57" w:rsidTr="00233B7B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E955DF" w:rsidRPr="00732919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2919">
              <w:rPr>
                <w:rFonts w:ascii="Arial" w:hAnsi="Arial" w:cs="Arial"/>
                <w:sz w:val="22"/>
                <w:szCs w:val="22"/>
              </w:rPr>
              <w:t>Comprovamos que o programa de estudos proposto é aprovado</w:t>
            </w:r>
          </w:p>
          <w:p w:rsidR="00E955DF" w:rsidRPr="00064A57" w:rsidRDefault="00E955DF" w:rsidP="00064A57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2919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E955DF" w:rsidRPr="00064A57" w:rsidTr="00233B7B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</w:rPr>
              <w:t>Assinatura e carimbo do Coordenador Local</w:t>
            </w:r>
          </w:p>
          <w:p w:rsidR="00E955DF" w:rsidRPr="00064A57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64A57">
              <w:rPr>
                <w:rFonts w:ascii="Arial" w:hAnsi="Arial" w:cs="Arial"/>
                <w:i/>
                <w:sz w:val="16"/>
                <w:szCs w:val="16"/>
              </w:rPr>
              <w:t>Signature and stamp: Local Coordinator</w:t>
            </w:r>
          </w:p>
          <w:p w:rsidR="00E955DF" w:rsidRPr="00064A57" w:rsidRDefault="00E955DF" w:rsidP="00064A5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:rsidR="00E955DF" w:rsidRPr="00064A57" w:rsidRDefault="00E955DF" w:rsidP="00064A5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:rsidR="00E955DF" w:rsidRDefault="00E955DF" w:rsidP="00064A5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:rsidR="00E955DF" w:rsidRPr="00064A57" w:rsidRDefault="00E955DF" w:rsidP="00064A5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:rsidR="00E955DF" w:rsidRDefault="00E955DF" w:rsidP="00233B7B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:rsidR="00E955DF" w:rsidRPr="00233B7B" w:rsidRDefault="00E955DF" w:rsidP="00233B7B">
            <w:pPr>
              <w:spacing w:before="120"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233B7B">
              <w:rPr>
                <w:rFonts w:ascii="Arial" w:hAnsi="Arial" w:cs="Arial"/>
              </w:rPr>
              <w:t>Dat</w:t>
            </w:r>
            <w:r>
              <w:rPr>
                <w:rFonts w:ascii="Arial" w:hAnsi="Arial" w:cs="Arial"/>
              </w:rPr>
              <w:t>a: _____/____/______</w:t>
            </w:r>
          </w:p>
          <w:p w:rsidR="00E955DF" w:rsidRPr="00233B7B" w:rsidRDefault="00E955DF" w:rsidP="00233B7B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E955DF" w:rsidRPr="00233B7B" w:rsidRDefault="00E955DF" w:rsidP="00064A57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</w:rPr>
              <w:t>Assinatura e carimbo do Secretário de Cooperação Interinstitucional e Internacional</w:t>
            </w:r>
          </w:p>
          <w:p w:rsidR="00E955DF" w:rsidRPr="00064A57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64A57">
              <w:rPr>
                <w:rFonts w:ascii="Arial" w:hAnsi="Arial" w:cs="Arial"/>
                <w:i/>
                <w:sz w:val="16"/>
                <w:szCs w:val="16"/>
              </w:rPr>
              <w:t>Signature and stamp: Institucional Coordinator</w:t>
            </w:r>
          </w:p>
          <w:p w:rsidR="00E955DF" w:rsidRPr="00233B7B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955DF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955DF" w:rsidRPr="00064A57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955DF" w:rsidRDefault="00E955DF" w:rsidP="00064A57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</w:t>
            </w:r>
          </w:p>
          <w:p w:rsidR="00E955DF" w:rsidRPr="00233B7B" w:rsidRDefault="00E955DF" w:rsidP="00233B7B">
            <w:pPr>
              <w:spacing w:before="120"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233B7B">
              <w:rPr>
                <w:rFonts w:ascii="Arial" w:hAnsi="Arial" w:cs="Arial"/>
              </w:rPr>
              <w:t>Dat</w:t>
            </w:r>
            <w:r>
              <w:rPr>
                <w:rFonts w:ascii="Arial" w:hAnsi="Arial" w:cs="Arial"/>
              </w:rPr>
              <w:t>a: _____/____/______</w:t>
            </w:r>
          </w:p>
          <w:p w:rsidR="00E955DF" w:rsidRPr="00233B7B" w:rsidRDefault="00E955DF" w:rsidP="00064A57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E955DF" w:rsidRPr="00233B7B" w:rsidRDefault="00E955DF" w:rsidP="00233B7B">
      <w:pPr>
        <w:rPr>
          <w:rFonts w:ascii="Arial" w:hAnsi="Arial" w:cs="Arial"/>
          <w:b/>
          <w:sz w:val="2"/>
          <w:szCs w:val="2"/>
        </w:rPr>
      </w:pPr>
    </w:p>
    <w:p w:rsidR="00E955DF" w:rsidRDefault="00E955DF" w:rsidP="00233B7B">
      <w:pPr>
        <w:rPr>
          <w:rFonts w:ascii="Arial" w:hAnsi="Arial" w:cs="Arial"/>
          <w:b/>
        </w:rPr>
      </w:pPr>
      <w:r w:rsidRPr="00081507">
        <w:rPr>
          <w:rFonts w:ascii="Arial" w:hAnsi="Arial" w:cs="Arial"/>
          <w:b/>
        </w:rPr>
        <w:t>UDESC / HOME UNIVERSITY</w:t>
      </w:r>
    </w:p>
    <w:tbl>
      <w:tblPr>
        <w:tblStyle w:val="TableGrid"/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E955DF" w:rsidRPr="00064A57" w:rsidTr="00233B7B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E955DF" w:rsidRPr="00732919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2919">
              <w:rPr>
                <w:rFonts w:ascii="Arial" w:hAnsi="Arial" w:cs="Arial"/>
                <w:sz w:val="22"/>
                <w:szCs w:val="22"/>
              </w:rPr>
              <w:t>Comprovamos que o programa de estudos proposto é aprovado</w:t>
            </w:r>
          </w:p>
          <w:p w:rsidR="00E955DF" w:rsidRPr="00064A57" w:rsidRDefault="00E955DF" w:rsidP="00C436C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32919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E955DF" w:rsidRPr="00064A57" w:rsidTr="00233B7B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</w:rPr>
              <w:t>Assinatura e carimbo do Coordenador Local</w:t>
            </w: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33B7B">
              <w:rPr>
                <w:rFonts w:ascii="Arial" w:hAnsi="Arial" w:cs="Arial"/>
                <w:sz w:val="22"/>
                <w:szCs w:val="22"/>
                <w:lang w:val="en-US"/>
              </w:rPr>
              <w:t>_________________________________</w:t>
            </w:r>
          </w:p>
          <w:p w:rsidR="00E955DF" w:rsidRPr="00233B7B" w:rsidRDefault="00E955DF" w:rsidP="00C436CA">
            <w:pPr>
              <w:spacing w:before="120" w:after="0" w:line="240" w:lineRule="auto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  <w:lang w:val="en-US"/>
              </w:rPr>
              <w:t xml:space="preserve">      </w:t>
            </w:r>
            <w:r w:rsidRPr="00233B7B">
              <w:rPr>
                <w:rFonts w:ascii="Arial" w:hAnsi="Arial" w:cs="Arial"/>
              </w:rPr>
              <w:t>Dat</w:t>
            </w:r>
            <w:r>
              <w:rPr>
                <w:rFonts w:ascii="Arial" w:hAnsi="Arial" w:cs="Arial"/>
              </w:rPr>
              <w:t>a: _____/____/______</w:t>
            </w: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</w:rPr>
              <w:t>Assinatura e carimbo do Secretário de Cooperação Interinstitucional e Internacional</w:t>
            </w: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Institutional Coordinator</w:t>
            </w: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E955DF" w:rsidRPr="00233B7B" w:rsidRDefault="00E955DF" w:rsidP="00C436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33B7B">
              <w:rPr>
                <w:rFonts w:ascii="Arial" w:hAnsi="Arial" w:cs="Arial"/>
                <w:sz w:val="22"/>
                <w:szCs w:val="22"/>
                <w:lang w:val="en-US"/>
              </w:rPr>
              <w:t>_________________________________</w:t>
            </w:r>
          </w:p>
          <w:p w:rsidR="00E955DF" w:rsidRPr="00233B7B" w:rsidRDefault="00E955DF" w:rsidP="00C436CA">
            <w:pPr>
              <w:spacing w:before="120" w:after="0" w:line="240" w:lineRule="auto"/>
              <w:rPr>
                <w:rFonts w:ascii="Arial" w:hAnsi="Arial" w:cs="Arial"/>
              </w:rPr>
            </w:pPr>
            <w:r w:rsidRPr="00233B7B">
              <w:rPr>
                <w:rFonts w:ascii="Arial" w:hAnsi="Arial" w:cs="Arial"/>
                <w:lang w:val="en-US"/>
              </w:rPr>
              <w:t xml:space="preserve">  </w:t>
            </w:r>
            <w:r w:rsidRPr="00233B7B">
              <w:rPr>
                <w:rFonts w:ascii="Arial" w:hAnsi="Arial" w:cs="Arial"/>
              </w:rPr>
              <w:t>Dat</w:t>
            </w:r>
            <w:r>
              <w:rPr>
                <w:rFonts w:ascii="Arial" w:hAnsi="Arial" w:cs="Arial"/>
              </w:rPr>
              <w:t>a: _____/____/______</w:t>
            </w:r>
          </w:p>
          <w:p w:rsidR="00E955DF" w:rsidRPr="00233B7B" w:rsidRDefault="00E955DF" w:rsidP="00C436CA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E955DF" w:rsidRDefault="00E955DF" w:rsidP="00731A31">
      <w:pPr>
        <w:spacing w:after="0" w:line="240" w:lineRule="auto"/>
        <w:rPr>
          <w:rFonts w:ascii="Arial" w:hAnsi="Arial" w:cs="Arial"/>
          <w:lang w:val="en-US"/>
        </w:rPr>
      </w:pPr>
    </w:p>
    <w:p w:rsidR="00E955DF" w:rsidRPr="00233B7B" w:rsidRDefault="00E955DF" w:rsidP="00233B7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33B7B">
        <w:rPr>
          <w:rFonts w:ascii="Arial" w:hAnsi="Arial" w:cs="Arial"/>
          <w:sz w:val="20"/>
          <w:szCs w:val="20"/>
          <w:lang w:val="en-US"/>
        </w:rPr>
        <w:t>Assinatura do estudante: ______________</w:t>
      </w:r>
      <w:r>
        <w:rPr>
          <w:rFonts w:ascii="Arial" w:hAnsi="Arial" w:cs="Arial"/>
          <w:sz w:val="20"/>
          <w:szCs w:val="20"/>
          <w:lang w:val="en-US"/>
        </w:rPr>
        <w:t>_______</w:t>
      </w:r>
      <w:r w:rsidRPr="00233B7B">
        <w:rPr>
          <w:rFonts w:ascii="Arial" w:hAnsi="Arial" w:cs="Arial"/>
          <w:sz w:val="20"/>
          <w:szCs w:val="20"/>
          <w:lang w:val="en-US"/>
        </w:rPr>
        <w:t xml:space="preserve">_________  </w:t>
      </w:r>
      <w:r w:rsidRPr="00233B7B">
        <w:rPr>
          <w:rFonts w:ascii="Arial" w:hAnsi="Arial" w:cs="Arial"/>
          <w:sz w:val="20"/>
          <w:szCs w:val="20"/>
          <w:lang w:val="en-US"/>
        </w:rPr>
        <w:tab/>
        <w:t>Data: ____/____/____</w:t>
      </w:r>
    </w:p>
    <w:p w:rsidR="00E955DF" w:rsidRDefault="00E955DF" w:rsidP="00233B7B">
      <w:pPr>
        <w:spacing w:after="0" w:line="240" w:lineRule="auto"/>
        <w:ind w:firstLine="360"/>
        <w:rPr>
          <w:rFonts w:ascii="Arial" w:hAnsi="Arial" w:cs="Arial"/>
          <w:lang w:val="en-US"/>
        </w:rPr>
      </w:pPr>
      <w:r w:rsidRPr="00233B7B">
        <w:rPr>
          <w:rFonts w:ascii="Arial" w:hAnsi="Arial" w:cs="Arial"/>
          <w:i/>
          <w:sz w:val="16"/>
          <w:szCs w:val="16"/>
          <w:lang w:val="en-US"/>
        </w:rPr>
        <w:t>Student Signature</w:t>
      </w:r>
    </w:p>
    <w:sectPr w:rsidR="00E955DF" w:rsidSect="00233B7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5DF" w:rsidRDefault="00E955DF" w:rsidP="00410996">
      <w:pPr>
        <w:spacing w:after="0" w:line="240" w:lineRule="auto"/>
      </w:pPr>
      <w:r>
        <w:separator/>
      </w:r>
    </w:p>
  </w:endnote>
  <w:endnote w:type="continuationSeparator" w:id="0">
    <w:p w:rsidR="00E955DF" w:rsidRDefault="00E955DF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5" w:type="dxa"/>
      <w:tblCellMar>
        <w:left w:w="70" w:type="dxa"/>
        <w:right w:w="70" w:type="dxa"/>
      </w:tblCellMar>
      <w:tblLook w:val="0000"/>
    </w:tblPr>
    <w:tblGrid>
      <w:gridCol w:w="8345"/>
      <w:gridCol w:w="160"/>
    </w:tblGrid>
    <w:tr w:rsidR="00E955DF" w:rsidRPr="00732919" w:rsidTr="0088569C">
      <w:tc>
        <w:tcPr>
          <w:tcW w:w="8345" w:type="dxa"/>
        </w:tcPr>
        <w:p w:rsidR="00E955DF" w:rsidRPr="00732919" w:rsidRDefault="00E955DF" w:rsidP="00410996">
          <w:pPr>
            <w:pStyle w:val="Footer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732919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E955DF" w:rsidRPr="00732919" w:rsidRDefault="00E955DF" w:rsidP="00410996">
          <w:pPr>
            <w:pStyle w:val="Footer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732919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E955DF" w:rsidRPr="00732919" w:rsidRDefault="00E955DF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>Av. Madre Benvenuta, 2007 – Itacorubi – 88.035-001</w:t>
          </w:r>
        </w:p>
        <w:p w:rsidR="00E955DF" w:rsidRPr="00732919" w:rsidRDefault="00E955DF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Pr="0085151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  <w:r w:rsidRPr="0085151A">
              <w:rPr>
                <w:rStyle w:val="Hyperlink"/>
              </w:rPr>
              <w:t xml:space="preserve"> /</w:t>
            </w:r>
          </w:hyperlink>
          <w:r>
            <w:t xml:space="preserve"> </w:t>
          </w:r>
          <w:r w:rsidRPr="00732919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E955DF" w:rsidRPr="00732919" w:rsidRDefault="00E955DF" w:rsidP="00410996">
          <w:pPr>
            <w:pStyle w:val="Header"/>
            <w:jc w:val="right"/>
          </w:pPr>
        </w:p>
        <w:p w:rsidR="00E955DF" w:rsidRPr="00732919" w:rsidRDefault="00E955DF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E955DF" w:rsidRDefault="00E955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5DF" w:rsidRDefault="00E955DF" w:rsidP="00410996">
      <w:pPr>
        <w:spacing w:after="0" w:line="240" w:lineRule="auto"/>
      </w:pPr>
      <w:r>
        <w:separator/>
      </w:r>
    </w:p>
  </w:footnote>
  <w:footnote w:type="continuationSeparator" w:id="0">
    <w:p w:rsidR="00E955DF" w:rsidRDefault="00E955DF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5DF" w:rsidRDefault="00E955DF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alt="Marca UDESC e assinatura " style="position:absolute;margin-left:332.2pt;margin-top:-13.95pt;width:126pt;height:42.75pt;z-index:251660288;visibility:visible">
          <v:imagedata r:id="rId1" o:title="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64A57"/>
    <w:rsid w:val="00081507"/>
    <w:rsid w:val="000C2ADE"/>
    <w:rsid w:val="00233B7B"/>
    <w:rsid w:val="00283A46"/>
    <w:rsid w:val="003F21BB"/>
    <w:rsid w:val="00410996"/>
    <w:rsid w:val="004156CE"/>
    <w:rsid w:val="00523B02"/>
    <w:rsid w:val="005E5EAC"/>
    <w:rsid w:val="00627B81"/>
    <w:rsid w:val="00644477"/>
    <w:rsid w:val="006701C2"/>
    <w:rsid w:val="00731A31"/>
    <w:rsid w:val="00732919"/>
    <w:rsid w:val="00777757"/>
    <w:rsid w:val="0085151A"/>
    <w:rsid w:val="0088569C"/>
    <w:rsid w:val="009D7FED"/>
    <w:rsid w:val="009F4D8D"/>
    <w:rsid w:val="00A229CB"/>
    <w:rsid w:val="00A6643B"/>
    <w:rsid w:val="00C17F52"/>
    <w:rsid w:val="00C436CA"/>
    <w:rsid w:val="00DC273A"/>
    <w:rsid w:val="00E1014B"/>
    <w:rsid w:val="00E86FD8"/>
    <w:rsid w:val="00E955DF"/>
    <w:rsid w:val="00F76A2C"/>
    <w:rsid w:val="00FC0E8F"/>
    <w:rsid w:val="00FF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B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88569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20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1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%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1</Pages>
  <Words>241</Words>
  <Characters>1307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Universidade Hospedeira – Estudante da UDESC</dc:title>
  <dc:subject/>
  <dc:creator>Gustavo Silvy Kogure</dc:creator>
  <cp:keywords/>
  <dc:description/>
  <cp:lastModifiedBy>e4cjmc</cp:lastModifiedBy>
  <cp:revision>3</cp:revision>
  <cp:lastPrinted>2014-07-25T20:08:00Z</cp:lastPrinted>
  <dcterms:created xsi:type="dcterms:W3CDTF">2014-07-25T19:16:00Z</dcterms:created>
  <dcterms:modified xsi:type="dcterms:W3CDTF">2014-07-25T20:08:00Z</dcterms:modified>
</cp:coreProperties>
</file>