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9B8" w:rsidRDefault="009149B8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149B8" w:rsidRPr="00C17F52" w:rsidRDefault="009149B8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17F52">
        <w:rPr>
          <w:rFonts w:ascii="Arial" w:hAnsi="Arial" w:cs="Arial"/>
          <w:b/>
          <w:sz w:val="24"/>
          <w:szCs w:val="24"/>
        </w:rPr>
        <w:t xml:space="preserve">Plano de Estudos na </w:t>
      </w:r>
      <w:r>
        <w:rPr>
          <w:rFonts w:ascii="Arial" w:hAnsi="Arial" w:cs="Arial"/>
          <w:b/>
          <w:sz w:val="24"/>
          <w:szCs w:val="24"/>
        </w:rPr>
        <w:t>UDESC – Estudante Externo a UDESC</w:t>
      </w:r>
    </w:p>
    <w:p w:rsidR="009149B8" w:rsidRPr="00866FCA" w:rsidRDefault="009149B8" w:rsidP="00C17F52">
      <w:pPr>
        <w:spacing w:after="0"/>
        <w:jc w:val="center"/>
        <w:rPr>
          <w:rFonts w:ascii="Arial" w:hAnsi="Arial" w:cs="Arial"/>
          <w:i/>
          <w:sz w:val="20"/>
          <w:szCs w:val="20"/>
          <w:u w:val="single"/>
        </w:rPr>
      </w:pPr>
      <w:r w:rsidRPr="00866FCA">
        <w:rPr>
          <w:rFonts w:ascii="Arial" w:hAnsi="Arial" w:cs="Arial"/>
          <w:i/>
          <w:sz w:val="20"/>
          <w:szCs w:val="20"/>
          <w:u w:val="single"/>
        </w:rPr>
        <w:t>Preencher antes de imprimir</w:t>
      </w:r>
    </w:p>
    <w:p w:rsidR="009149B8" w:rsidRPr="00866FCA" w:rsidRDefault="009149B8" w:rsidP="004335B5">
      <w:pPr>
        <w:spacing w:after="0" w:line="240" w:lineRule="auto"/>
        <w:rPr>
          <w:rFonts w:ascii="Arial" w:hAnsi="Arial" w:cs="Arial"/>
        </w:rPr>
      </w:pPr>
      <w:r w:rsidRPr="00866FCA">
        <w:rPr>
          <w:rFonts w:ascii="Arial" w:hAnsi="Arial" w:cs="Arial"/>
        </w:rPr>
        <w:t>Nome:_______________________________</w:t>
      </w:r>
    </w:p>
    <w:p w:rsidR="009149B8" w:rsidRPr="00C17F52" w:rsidRDefault="009149B8" w:rsidP="004335B5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Curso:_____________________________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1"/>
        <w:gridCol w:w="4394"/>
        <w:gridCol w:w="1276"/>
        <w:gridCol w:w="1553"/>
      </w:tblGrid>
      <w:tr w:rsidR="009149B8" w:rsidRPr="00F303D2" w:rsidTr="00F303D2">
        <w:tc>
          <w:tcPr>
            <w:tcW w:w="1271" w:type="dxa"/>
            <w:shd w:val="clear" w:color="auto" w:fill="D0CECE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303D2">
              <w:rPr>
                <w:rFonts w:ascii="Arial" w:hAnsi="Arial" w:cs="Arial"/>
                <w:sz w:val="18"/>
                <w:szCs w:val="18"/>
                <w:lang w:val="en-US"/>
              </w:rPr>
              <w:t xml:space="preserve">Cód. Disciplina </w:t>
            </w:r>
          </w:p>
        </w:tc>
        <w:tc>
          <w:tcPr>
            <w:tcW w:w="4394" w:type="dxa"/>
            <w:shd w:val="clear" w:color="auto" w:fill="D0CECE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303D2">
              <w:rPr>
                <w:rFonts w:ascii="Arial" w:hAnsi="Arial" w:cs="Arial"/>
                <w:sz w:val="20"/>
                <w:szCs w:val="20"/>
                <w:lang w:val="en-US"/>
              </w:rPr>
              <w:t>Disciplinas a cursar</w:t>
            </w:r>
          </w:p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D0CECE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303D2">
              <w:rPr>
                <w:rFonts w:ascii="Arial" w:hAnsi="Arial" w:cs="Arial"/>
                <w:sz w:val="20"/>
                <w:szCs w:val="20"/>
                <w:lang w:val="en-US"/>
              </w:rPr>
              <w:t xml:space="preserve">Créditos </w:t>
            </w:r>
          </w:p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553" w:type="dxa"/>
            <w:shd w:val="clear" w:color="auto" w:fill="D0CECE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303D2">
              <w:rPr>
                <w:rFonts w:ascii="Arial" w:hAnsi="Arial" w:cs="Arial"/>
                <w:sz w:val="20"/>
                <w:szCs w:val="20"/>
                <w:lang w:val="en-US"/>
              </w:rPr>
              <w:t>Carga horária</w:t>
            </w:r>
          </w:p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</w:tr>
      <w:tr w:rsidR="009149B8" w:rsidRPr="00F303D2" w:rsidTr="00F303D2">
        <w:tc>
          <w:tcPr>
            <w:tcW w:w="1271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9149B8" w:rsidRPr="00F303D2" w:rsidTr="00F303D2">
        <w:tc>
          <w:tcPr>
            <w:tcW w:w="1271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9149B8" w:rsidRPr="00F303D2" w:rsidTr="00F303D2">
        <w:tc>
          <w:tcPr>
            <w:tcW w:w="1271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9149B8" w:rsidRPr="00F303D2" w:rsidTr="00F303D2">
        <w:tc>
          <w:tcPr>
            <w:tcW w:w="1271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9149B8" w:rsidRPr="00F303D2" w:rsidTr="00F303D2">
        <w:tc>
          <w:tcPr>
            <w:tcW w:w="1271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9149B8" w:rsidRPr="00F303D2" w:rsidTr="00F303D2">
        <w:tc>
          <w:tcPr>
            <w:tcW w:w="1271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9149B8" w:rsidRPr="00F303D2" w:rsidTr="00F303D2">
        <w:tc>
          <w:tcPr>
            <w:tcW w:w="1271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9149B8" w:rsidRPr="00F303D2" w:rsidTr="00F303D2">
        <w:tc>
          <w:tcPr>
            <w:tcW w:w="5665" w:type="dxa"/>
            <w:gridSpan w:val="2"/>
          </w:tcPr>
          <w:p w:rsidR="009149B8" w:rsidRPr="00F303D2" w:rsidRDefault="009149B8" w:rsidP="00F303D2">
            <w:pPr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 w:rsidRPr="00F303D2">
              <w:rPr>
                <w:rFonts w:ascii="Arial" w:hAnsi="Arial" w:cs="Arial"/>
                <w:lang w:val="en-US"/>
              </w:rPr>
              <w:t>Total</w:t>
            </w:r>
          </w:p>
        </w:tc>
        <w:tc>
          <w:tcPr>
            <w:tcW w:w="1276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:rsidR="009149B8" w:rsidRPr="00E86FD8" w:rsidRDefault="009149B8" w:rsidP="00866FCA">
      <w:pPr>
        <w:pStyle w:val="ListParagraph"/>
        <w:ind w:left="360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1 credito = 18 horas/aula</w:t>
      </w:r>
    </w:p>
    <w:p w:rsidR="009149B8" w:rsidRPr="00866FCA" w:rsidRDefault="009149B8" w:rsidP="004335B5">
      <w:pPr>
        <w:rPr>
          <w:rFonts w:ascii="Arial" w:hAnsi="Arial" w:cs="Arial"/>
          <w:b/>
        </w:rPr>
      </w:pPr>
      <w:r w:rsidRPr="00866FCA">
        <w:rPr>
          <w:rFonts w:ascii="Arial" w:hAnsi="Arial" w:cs="Arial"/>
          <w:b/>
        </w:rPr>
        <w:t>UNIVERSIDADE DE ORIGEM: 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94"/>
      </w:tblGrid>
      <w:tr w:rsidR="009149B8" w:rsidRPr="00866FCA" w:rsidTr="00F303D2">
        <w:tc>
          <w:tcPr>
            <w:tcW w:w="8494" w:type="dxa"/>
            <w:shd w:val="clear" w:color="auto" w:fill="D0CECE"/>
          </w:tcPr>
          <w:p w:rsidR="009149B8" w:rsidRPr="00F303D2" w:rsidRDefault="009149B8" w:rsidP="00F303D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03D2">
              <w:rPr>
                <w:rFonts w:ascii="Arial" w:hAnsi="Arial" w:cs="Arial"/>
              </w:rPr>
              <w:t>Comprovamos que o programa de estudos proposto é aprovado</w:t>
            </w:r>
          </w:p>
          <w:p w:rsidR="009149B8" w:rsidRPr="00F303D2" w:rsidRDefault="009149B8" w:rsidP="00F303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9149B8" w:rsidRPr="00866FCA" w:rsidTr="00F303D2">
        <w:trPr>
          <w:trHeight w:val="2125"/>
        </w:trPr>
        <w:tc>
          <w:tcPr>
            <w:tcW w:w="8494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margin-left:196.55pt;margin-top:.95pt;width:220.5pt;height:90pt;z-index:251656192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" stroked="f">
                  <v:textbox>
                    <w:txbxContent>
                      <w:p w:rsidR="009149B8" w:rsidRDefault="009149B8" w:rsidP="0077775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83A4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Assinatura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e carimbo </w:t>
                        </w:r>
                        <w:r w:rsidRPr="00283A4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do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Coordenador Institucional</w:t>
                        </w:r>
                      </w:p>
                      <w:p w:rsidR="009149B8" w:rsidRPr="00FE7BC1" w:rsidRDefault="009149B8" w:rsidP="00283A46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9149B8" w:rsidRDefault="009149B8" w:rsidP="00283A46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____________________________</w:t>
                        </w:r>
                      </w:p>
                      <w:p w:rsidR="009149B8" w:rsidRPr="00283A46" w:rsidRDefault="009149B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Data:</w:t>
                        </w:r>
                        <w:r w:rsidRPr="00283A46"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___/___/___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  <w:lang w:eastAsia="pt-BR"/>
              </w:rPr>
              <w:pict>
                <v:shape id="_x0000_s1027" type="#_x0000_t202" style="position:absolute;margin-left:-1.5pt;margin-top:1.9pt;width:204.75pt;height:90pt;z-index:251657216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" stroked="f">
                  <v:textbox>
                    <w:txbxContent>
                      <w:p w:rsidR="009149B8" w:rsidRPr="00283A46" w:rsidRDefault="009149B8" w:rsidP="00283A4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83A4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Assinat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ura e carimbo do Coordenador Local</w:t>
                        </w:r>
                      </w:p>
                      <w:p w:rsidR="009149B8" w:rsidRPr="00627B81" w:rsidRDefault="009149B8" w:rsidP="00283A46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9149B8" w:rsidRDefault="009149B8" w:rsidP="00283A46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____________________________</w:t>
                        </w:r>
                      </w:p>
                      <w:p w:rsidR="009149B8" w:rsidRPr="00283A46" w:rsidRDefault="009149B8" w:rsidP="00283A4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Data:</w:t>
                        </w:r>
                        <w:r w:rsidRPr="00283A46"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___/___/___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9149B8" w:rsidRPr="00866FCA" w:rsidRDefault="009149B8" w:rsidP="004335B5">
      <w:pPr>
        <w:rPr>
          <w:rFonts w:ascii="Arial" w:hAnsi="Arial" w:cs="Arial"/>
          <w:b/>
          <w:lang w:val="en-US"/>
        </w:rPr>
      </w:pPr>
    </w:p>
    <w:p w:rsidR="009149B8" w:rsidRPr="00283A46" w:rsidRDefault="009149B8" w:rsidP="004335B5">
      <w:pPr>
        <w:rPr>
          <w:rFonts w:ascii="Arial" w:hAnsi="Arial" w:cs="Arial"/>
          <w:b/>
        </w:rPr>
      </w:pPr>
      <w:r w:rsidRPr="00D12FC7">
        <w:rPr>
          <w:rFonts w:ascii="Arial" w:hAnsi="Arial" w:cs="Arial"/>
          <w:b/>
        </w:rPr>
        <w:t>UNIVERSIDADE DE DESTINO</w:t>
      </w:r>
      <w:r>
        <w:rPr>
          <w:rFonts w:ascii="Arial" w:hAnsi="Arial" w:cs="Arial"/>
          <w:b/>
        </w:rPr>
        <w:t>: UDESC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94"/>
      </w:tblGrid>
      <w:tr w:rsidR="009149B8" w:rsidRPr="00866FCA" w:rsidTr="00F303D2">
        <w:tc>
          <w:tcPr>
            <w:tcW w:w="8494" w:type="dxa"/>
            <w:shd w:val="clear" w:color="auto" w:fill="D0CECE"/>
          </w:tcPr>
          <w:p w:rsidR="009149B8" w:rsidRPr="00F303D2" w:rsidRDefault="009149B8" w:rsidP="00F303D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303D2">
              <w:rPr>
                <w:rFonts w:ascii="Arial" w:hAnsi="Arial" w:cs="Arial"/>
              </w:rPr>
              <w:t>Comprovamos que o programa de estudos proposto é aprovado</w:t>
            </w:r>
          </w:p>
          <w:p w:rsidR="009149B8" w:rsidRPr="00F303D2" w:rsidRDefault="009149B8" w:rsidP="00F303D2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</w:tr>
      <w:tr w:rsidR="009149B8" w:rsidRPr="00866FCA" w:rsidTr="00F303D2">
        <w:trPr>
          <w:trHeight w:val="2423"/>
        </w:trPr>
        <w:tc>
          <w:tcPr>
            <w:tcW w:w="8494" w:type="dxa"/>
          </w:tcPr>
          <w:p w:rsidR="009149B8" w:rsidRPr="00F303D2" w:rsidRDefault="009149B8" w:rsidP="00F303D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pt-BR"/>
              </w:rPr>
              <w:pict>
                <v:shape id="_x0000_s1028" type="#_x0000_t202" style="position:absolute;margin-left:-1.35pt;margin-top:-108.7pt;width:204.75pt;height:114.9pt;z-index:251659264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" stroked="f">
                  <v:textbox>
                    <w:txbxContent>
                      <w:p w:rsidR="009149B8" w:rsidRPr="00731A31" w:rsidRDefault="009149B8" w:rsidP="00283A46">
                        <w:pPr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Assinatura e carimbo do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C</w:t>
                        </w:r>
                        <w:r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hefe de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D</w:t>
                        </w:r>
                        <w:r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epartamento</w:t>
                        </w:r>
                      </w:p>
                      <w:p w:rsidR="009149B8" w:rsidRPr="00FE7BC1" w:rsidRDefault="009149B8" w:rsidP="00731A31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9149B8" w:rsidRPr="00866FCA" w:rsidRDefault="009149B8" w:rsidP="00283A46">
                        <w:pPr>
                          <w:rPr>
                            <w:rFonts w:ascii="Arial" w:hAnsi="Arial" w:cs="Arial"/>
                            <w:sz w:val="30"/>
                            <w:szCs w:val="30"/>
                            <w:lang w:val="en-US"/>
                          </w:rPr>
                        </w:pPr>
                      </w:p>
                      <w:p w:rsidR="009149B8" w:rsidRDefault="009149B8" w:rsidP="00731A31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____________________________</w:t>
                        </w:r>
                      </w:p>
                      <w:p w:rsidR="009149B8" w:rsidRPr="00283A46" w:rsidRDefault="009149B8" w:rsidP="00731A3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Data:</w:t>
                        </w:r>
                        <w:r w:rsidRPr="00283A46"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___/___/___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  <w:lang w:eastAsia="pt-BR"/>
              </w:rPr>
              <w:pict>
                <v:shape id="_x0000_s1029" type="#_x0000_t202" style="position:absolute;margin-left:207.1pt;margin-top:-101.8pt;width:211.35pt;height:109.5pt;z-index:251658240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" stroked="f">
                  <v:textbox style="mso-next-textbox:#_x0000_s1029">
                    <w:txbxContent>
                      <w:p w:rsidR="009149B8" w:rsidRPr="00731A31" w:rsidRDefault="009149B8" w:rsidP="00866FCA">
                        <w:pPr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 w:rsidRPr="00731A31"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Assinatura e carimbo do Secretário de Cooperação Interinstitucinal e Internacional - UDESC</w:t>
                        </w:r>
                      </w:p>
                      <w:p w:rsidR="009149B8" w:rsidRPr="00866FCA" w:rsidRDefault="009149B8" w:rsidP="00731A3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9149B8" w:rsidRPr="00866FCA" w:rsidRDefault="009149B8" w:rsidP="00731A31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9149B8" w:rsidRDefault="009149B8" w:rsidP="00731A31">
                        <w:pPr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____________________________</w:t>
                        </w:r>
                      </w:p>
                      <w:p w:rsidR="009149B8" w:rsidRPr="00283A46" w:rsidRDefault="009149B8" w:rsidP="00283A4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Data:</w:t>
                        </w:r>
                        <w:r w:rsidRPr="00283A46">
                          <w:rPr>
                            <w:rFonts w:ascii="Arial" w:hAnsi="Arial" w:cs="Arial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US"/>
                          </w:rPr>
                          <w:t>___/___/___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9149B8" w:rsidRDefault="009149B8">
      <w:pPr>
        <w:rPr>
          <w:rFonts w:ascii="Arial" w:hAnsi="Arial" w:cs="Arial"/>
          <w:lang w:val="en-US"/>
        </w:rPr>
      </w:pPr>
    </w:p>
    <w:p w:rsidR="009149B8" w:rsidRPr="00866FCA" w:rsidRDefault="009149B8" w:rsidP="00731A31">
      <w:pPr>
        <w:spacing w:after="0" w:line="240" w:lineRule="auto"/>
        <w:rPr>
          <w:rFonts w:ascii="Arial" w:hAnsi="Arial" w:cs="Arial"/>
        </w:rPr>
      </w:pPr>
      <w:r w:rsidRPr="00866FCA">
        <w:rPr>
          <w:rFonts w:ascii="Arial" w:hAnsi="Arial" w:cs="Arial"/>
        </w:rPr>
        <w:t>Assinatura do estudante/: _______________________</w:t>
      </w:r>
    </w:p>
    <w:p w:rsidR="009149B8" w:rsidRPr="00283A46" w:rsidRDefault="009149B8">
      <w:pPr>
        <w:rPr>
          <w:rFonts w:ascii="Arial" w:hAnsi="Arial" w:cs="Arial"/>
          <w:lang w:val="en-US"/>
        </w:rPr>
      </w:pPr>
      <w:bookmarkStart w:id="0" w:name="_GoBack"/>
      <w:bookmarkEnd w:id="0"/>
      <w:r>
        <w:rPr>
          <w:rFonts w:ascii="Arial" w:hAnsi="Arial" w:cs="Arial"/>
          <w:lang w:val="en-US"/>
        </w:rPr>
        <w:t>Data:___/___/___</w:t>
      </w:r>
    </w:p>
    <w:sectPr w:rsidR="009149B8" w:rsidRPr="00283A46" w:rsidSect="0029629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9B8" w:rsidRDefault="009149B8" w:rsidP="00410996">
      <w:pPr>
        <w:spacing w:after="0" w:line="240" w:lineRule="auto"/>
      </w:pPr>
      <w:r>
        <w:separator/>
      </w:r>
    </w:p>
  </w:endnote>
  <w:endnote w:type="continuationSeparator" w:id="0">
    <w:p w:rsidR="009149B8" w:rsidRDefault="009149B8" w:rsidP="0041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 SSi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8484"/>
      <w:gridCol w:w="160"/>
    </w:tblGrid>
    <w:tr w:rsidR="009149B8" w:rsidRPr="00F303D2" w:rsidTr="000018A5">
      <w:tc>
        <w:tcPr>
          <w:tcW w:w="9050" w:type="dxa"/>
        </w:tcPr>
        <w:p w:rsidR="009149B8" w:rsidRPr="00F303D2" w:rsidRDefault="009149B8" w:rsidP="00410996">
          <w:pPr>
            <w:pStyle w:val="Footer"/>
            <w:jc w:val="right"/>
            <w:rPr>
              <w:rFonts w:ascii="Garamond SSi" w:hAnsi="Garamond SSi"/>
              <w:b/>
              <w:bCs/>
              <w:color w:val="5F5F5F"/>
              <w:sz w:val="16"/>
            </w:rPr>
          </w:pPr>
          <w:r w:rsidRPr="00F303D2">
            <w:rPr>
              <w:rFonts w:ascii="Garamond SSi" w:hAnsi="Garamond SSi"/>
              <w:b/>
              <w:bCs/>
              <w:color w:val="5F5F5F"/>
              <w:sz w:val="16"/>
            </w:rPr>
            <w:t>Universidade do Estado de Santa Catarina</w:t>
          </w:r>
        </w:p>
        <w:p w:rsidR="009149B8" w:rsidRPr="00F303D2" w:rsidRDefault="009149B8" w:rsidP="00410996">
          <w:pPr>
            <w:pStyle w:val="Footer"/>
            <w:jc w:val="right"/>
            <w:rPr>
              <w:rFonts w:ascii="Garamond" w:hAnsi="Garamond"/>
              <w:b/>
              <w:bCs/>
              <w:color w:val="5F5F5F"/>
              <w:sz w:val="16"/>
            </w:rPr>
          </w:pPr>
          <w:r w:rsidRPr="00F303D2">
            <w:rPr>
              <w:rFonts w:ascii="Garamond" w:hAnsi="Garamond"/>
              <w:b/>
              <w:bCs/>
              <w:color w:val="5F5F5F"/>
              <w:sz w:val="16"/>
            </w:rPr>
            <w:t>Secretaria de Cooperação Interinstitucional e Internacional/SCII - REITORIA UDESC</w:t>
          </w:r>
        </w:p>
        <w:p w:rsidR="009149B8" w:rsidRPr="00F303D2" w:rsidRDefault="009149B8" w:rsidP="00410996">
          <w:pPr>
            <w:pStyle w:val="Footer"/>
            <w:jc w:val="right"/>
            <w:rPr>
              <w:rFonts w:ascii="Garamond SSi" w:hAnsi="Garamond SSi"/>
              <w:color w:val="5F5F5F"/>
              <w:sz w:val="16"/>
            </w:rPr>
          </w:pPr>
          <w:r w:rsidRPr="00F303D2">
            <w:rPr>
              <w:rFonts w:ascii="Garamond SSi" w:hAnsi="Garamond SSi"/>
              <w:color w:val="5F5F5F"/>
              <w:sz w:val="16"/>
            </w:rPr>
            <w:t>Av. Madre Benvenuta, 2007 – Itacorubi – 88.035-001</w:t>
          </w:r>
        </w:p>
        <w:p w:rsidR="009149B8" w:rsidRPr="00F303D2" w:rsidRDefault="009149B8" w:rsidP="00410996">
          <w:pPr>
            <w:pStyle w:val="Footer"/>
            <w:jc w:val="right"/>
            <w:rPr>
              <w:rFonts w:ascii="Garamond SSi" w:hAnsi="Garamond SSi"/>
              <w:color w:val="5F5F5F"/>
              <w:sz w:val="16"/>
            </w:rPr>
          </w:pPr>
          <w:r w:rsidRPr="00F303D2">
            <w:rPr>
              <w:rFonts w:ascii="Garamond SSi" w:hAnsi="Garamond SSi"/>
              <w:color w:val="5F5F5F"/>
              <w:sz w:val="16"/>
            </w:rPr>
            <w:t xml:space="preserve">Florianópolis SC Fone (48) 3321 8039 – </w:t>
          </w:r>
          <w:hyperlink r:id="rId1" w:history="1">
            <w:r w:rsidRPr="00F303D2">
              <w:rPr>
                <w:rStyle w:val="Hyperlink"/>
                <w:rFonts w:ascii="Garamond SSi" w:hAnsi="Garamond SSi"/>
                <w:sz w:val="16"/>
              </w:rPr>
              <w:t>www.udesc.br/internacional</w:t>
            </w:r>
          </w:hyperlink>
        </w:p>
        <w:p w:rsidR="009149B8" w:rsidRPr="00F303D2" w:rsidRDefault="009149B8" w:rsidP="00410996">
          <w:pPr>
            <w:pStyle w:val="Footer"/>
            <w:jc w:val="right"/>
            <w:rPr>
              <w:rFonts w:ascii="Garamond SSi" w:hAnsi="Garamond SSi"/>
              <w:color w:val="5F5F5F"/>
              <w:sz w:val="16"/>
            </w:rPr>
          </w:pPr>
          <w:r w:rsidRPr="00F303D2">
            <w:rPr>
              <w:rFonts w:ascii="Garamond SSi" w:hAnsi="Garamond SSi"/>
              <w:color w:val="5F5F5F"/>
              <w:sz w:val="16"/>
            </w:rPr>
            <w:t>scii.reitoria@udesc.br</w:t>
          </w:r>
        </w:p>
      </w:tc>
      <w:tc>
        <w:tcPr>
          <w:tcW w:w="160" w:type="dxa"/>
        </w:tcPr>
        <w:p w:rsidR="009149B8" w:rsidRPr="00F303D2" w:rsidRDefault="009149B8" w:rsidP="00410996">
          <w:pPr>
            <w:pStyle w:val="Header"/>
            <w:jc w:val="right"/>
          </w:pPr>
        </w:p>
        <w:p w:rsidR="009149B8" w:rsidRPr="00F303D2" w:rsidRDefault="009149B8" w:rsidP="00410996">
          <w:pPr>
            <w:pStyle w:val="Footer"/>
            <w:jc w:val="right"/>
            <w:rPr>
              <w:rFonts w:ascii="Garamond SSi" w:hAnsi="Garamond SSi"/>
              <w:color w:val="5F5F5F"/>
              <w:sz w:val="16"/>
            </w:rPr>
          </w:pPr>
        </w:p>
      </w:tc>
    </w:tr>
  </w:tbl>
  <w:p w:rsidR="009149B8" w:rsidRPr="00355D5E" w:rsidRDefault="009149B8" w:rsidP="00355D5E">
    <w:pPr>
      <w:pStyle w:val="Footer"/>
      <w:jc w:val="right"/>
      <w:rPr>
        <w:sz w:val="16"/>
        <w:szCs w:val="16"/>
      </w:rPr>
    </w:pPr>
    <w:r w:rsidRPr="00355D5E">
      <w:rPr>
        <w:sz w:val="16"/>
        <w:szCs w:val="16"/>
      </w:rPr>
      <w:fldChar w:fldCharType="begin"/>
    </w:r>
    <w:r w:rsidRPr="00355D5E">
      <w:rPr>
        <w:sz w:val="16"/>
        <w:szCs w:val="16"/>
      </w:rPr>
      <w:instrText xml:space="preserve"> FILENAME \p </w:instrText>
    </w:r>
    <w:r w:rsidRPr="00355D5E">
      <w:rPr>
        <w:sz w:val="16"/>
        <w:szCs w:val="16"/>
      </w:rPr>
      <w:fldChar w:fldCharType="separate"/>
    </w:r>
    <w:r w:rsidRPr="00355D5E">
      <w:rPr>
        <w:noProof/>
        <w:sz w:val="16"/>
        <w:szCs w:val="16"/>
      </w:rPr>
      <w:t>I:\Formulários\Plano_de_Estudos_Estudante_Estrangeiro1.docx</w:t>
    </w:r>
    <w:r w:rsidRPr="00355D5E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9B8" w:rsidRDefault="009149B8" w:rsidP="00410996">
      <w:pPr>
        <w:spacing w:after="0" w:line="240" w:lineRule="auto"/>
      </w:pPr>
      <w:r>
        <w:separator/>
      </w:r>
    </w:p>
  </w:footnote>
  <w:footnote w:type="continuationSeparator" w:id="0">
    <w:p w:rsidR="009149B8" w:rsidRDefault="009149B8" w:rsidP="0041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9B8" w:rsidRDefault="009149B8" w:rsidP="004335B5">
    <w:pPr>
      <w:pStyle w:val="Header"/>
      <w:jc w:val="right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5" o:spid="_x0000_i1026" type="#_x0000_t75" style="width:135.75pt;height:50.2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A3EFF"/>
    <w:multiLevelType w:val="hybridMultilevel"/>
    <w:tmpl w:val="CBF623CE"/>
    <w:lvl w:ilvl="0" w:tplc="1F6A74E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7F52"/>
    <w:rsid w:val="000018A5"/>
    <w:rsid w:val="00283A46"/>
    <w:rsid w:val="0029629E"/>
    <w:rsid w:val="002A2229"/>
    <w:rsid w:val="003121D3"/>
    <w:rsid w:val="00355D5E"/>
    <w:rsid w:val="00410996"/>
    <w:rsid w:val="004156CE"/>
    <w:rsid w:val="004335B5"/>
    <w:rsid w:val="005E5EAC"/>
    <w:rsid w:val="00627B81"/>
    <w:rsid w:val="00644477"/>
    <w:rsid w:val="006701C2"/>
    <w:rsid w:val="00731A31"/>
    <w:rsid w:val="00777757"/>
    <w:rsid w:val="00794489"/>
    <w:rsid w:val="00866FCA"/>
    <w:rsid w:val="0088333B"/>
    <w:rsid w:val="009149B8"/>
    <w:rsid w:val="009F4D8D"/>
    <w:rsid w:val="00A54D40"/>
    <w:rsid w:val="00C17F52"/>
    <w:rsid w:val="00D12FC7"/>
    <w:rsid w:val="00DC273A"/>
    <w:rsid w:val="00E05B49"/>
    <w:rsid w:val="00E86FD8"/>
    <w:rsid w:val="00ED1D4B"/>
    <w:rsid w:val="00F303D2"/>
    <w:rsid w:val="00F76A2C"/>
    <w:rsid w:val="00FE7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29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17F5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27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7B8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E86F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1099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10996"/>
    <w:rPr>
      <w:rFonts w:cs="Times New Roman"/>
    </w:rPr>
  </w:style>
  <w:style w:type="character" w:styleId="Hyperlink">
    <w:name w:val="Hyperlink"/>
    <w:basedOn w:val="DefaultParagraphFont"/>
    <w:uiPriority w:val="99"/>
    <w:rsid w:val="00FE7BC1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desc.br/internacion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89</Words>
  <Characters>481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Estudos na UDESC – Estudante Estrangeiro</dc:title>
  <dc:subject/>
  <dc:creator>Gustavo Silvy Kogure</dc:creator>
  <cp:keywords/>
  <dc:description/>
  <cp:lastModifiedBy>e4cjmc</cp:lastModifiedBy>
  <cp:revision>3</cp:revision>
  <cp:lastPrinted>2014-07-25T16:47:00Z</cp:lastPrinted>
  <dcterms:created xsi:type="dcterms:W3CDTF">2015-07-28T18:51:00Z</dcterms:created>
  <dcterms:modified xsi:type="dcterms:W3CDTF">2015-07-28T18:53:00Z</dcterms:modified>
</cp:coreProperties>
</file>